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635" w:rsidRDefault="00B76635" w:rsidP="00BD6C76"/>
    <w:p w:rsidR="00B76635" w:rsidRDefault="00B76635" w:rsidP="00BD6C76"/>
    <w:p w:rsidR="00B76635" w:rsidRDefault="00B76635" w:rsidP="00BD6C76">
      <w:pPr>
        <w:jc w:val="center"/>
        <w:rPr>
          <w:sz w:val="36"/>
          <w:szCs w:val="36"/>
        </w:rPr>
      </w:pPr>
      <w:r w:rsidRPr="00BD6C76">
        <w:rPr>
          <w:sz w:val="36"/>
          <w:szCs w:val="36"/>
        </w:rPr>
        <w:t>Motala Bridgeallias valberedning förslag till styrelse för 2019</w:t>
      </w:r>
    </w:p>
    <w:p w:rsidR="00B76635" w:rsidRDefault="00B76635" w:rsidP="00BD6C76">
      <w:pPr>
        <w:jc w:val="center"/>
        <w:rPr>
          <w:sz w:val="36"/>
          <w:szCs w:val="36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Ordförande om ett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Arne Friberg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omval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Styrelse</w:t>
      </w:r>
      <w:r>
        <w:rPr>
          <w:sz w:val="24"/>
          <w:szCs w:val="24"/>
        </w:rPr>
        <w:tab/>
        <w:t xml:space="preserve"> om två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Göran Klaesson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omval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”</w:t>
      </w:r>
      <w:r>
        <w:rPr>
          <w:sz w:val="24"/>
          <w:szCs w:val="24"/>
        </w:rPr>
        <w:tab/>
        <w:t xml:space="preserve">    --</w:t>
      </w:r>
      <w:r>
        <w:rPr>
          <w:sz w:val="24"/>
          <w:szCs w:val="24"/>
        </w:rPr>
        <w:tab/>
        <w:t xml:space="preserve">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Barbro Egir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omval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”</w:t>
      </w:r>
      <w:r>
        <w:rPr>
          <w:sz w:val="24"/>
          <w:szCs w:val="24"/>
        </w:rPr>
        <w:tab/>
        <w:t xml:space="preserve">    --</w:t>
      </w:r>
      <w:r>
        <w:rPr>
          <w:sz w:val="24"/>
          <w:szCs w:val="24"/>
        </w:rPr>
        <w:tab/>
        <w:t xml:space="preserve">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Göran Björnståhl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nyval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Kvar i styrelsen ytterliggare  ett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Birgitta Wiren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 xml:space="preserve">  ”                           -          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Nils Westling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 xml:space="preserve">  ”                           -          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smartTag w:uri="urn:schemas-microsoft-com:office:smarttags" w:element="PersonName">
        <w:r>
          <w:rPr>
            <w:sz w:val="24"/>
            <w:szCs w:val="24"/>
          </w:rPr>
          <w:t>Erik Norrbrink</w:t>
        </w:r>
      </w:smartTag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Suppleanter  om ett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Peter Hansson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nyval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 xml:space="preserve">  ”              -   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Ulla Fogelin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nyval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Revisorer  om ett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Yvonne Eld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omval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 xml:space="preserve">  ”             -             ”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Elisabeth Nord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nyval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Revisorsuppleant  om ett år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Christer Broström</w:t>
      </w:r>
      <w:r>
        <w:rPr>
          <w:sz w:val="24"/>
          <w:szCs w:val="24"/>
        </w:rPr>
        <w:tab/>
        <w:t>nyval</w:t>
      </w: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Default="00B76635" w:rsidP="00BD6C76">
      <w:pPr>
        <w:rPr>
          <w:sz w:val="24"/>
          <w:szCs w:val="24"/>
        </w:rPr>
      </w:pPr>
    </w:p>
    <w:p w:rsidR="00B76635" w:rsidRPr="00BD6C76" w:rsidRDefault="00B76635" w:rsidP="00BD6C76">
      <w:pPr>
        <w:rPr>
          <w:sz w:val="24"/>
          <w:szCs w:val="24"/>
        </w:rPr>
      </w:pPr>
      <w:r>
        <w:rPr>
          <w:sz w:val="24"/>
          <w:szCs w:val="24"/>
        </w:rPr>
        <w:t>Anita Norrman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Nils-Erik Torstensson          Irene Lindberg</w:t>
      </w:r>
    </w:p>
    <w:sectPr w:rsidR="00B76635" w:rsidRPr="00BD6C76" w:rsidSect="00FD3483">
      <w:pgSz w:w="11906" w:h="16838"/>
      <w:pgMar w:top="89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ato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91588"/>
    <w:multiLevelType w:val="multilevel"/>
    <w:tmpl w:val="4ADE7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E844A1"/>
    <w:multiLevelType w:val="multilevel"/>
    <w:tmpl w:val="282EF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1121AB"/>
    <w:multiLevelType w:val="multilevel"/>
    <w:tmpl w:val="C3EA7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CC6132B"/>
    <w:multiLevelType w:val="multilevel"/>
    <w:tmpl w:val="36D01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488686D"/>
    <w:multiLevelType w:val="multilevel"/>
    <w:tmpl w:val="DABE4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8F7107"/>
    <w:multiLevelType w:val="multilevel"/>
    <w:tmpl w:val="F9583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9A78F3"/>
    <w:multiLevelType w:val="multilevel"/>
    <w:tmpl w:val="BE988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71C45FB"/>
    <w:multiLevelType w:val="multilevel"/>
    <w:tmpl w:val="068C9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CA314F4"/>
    <w:multiLevelType w:val="multilevel"/>
    <w:tmpl w:val="0B925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3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90"/>
  <w:defaultTabStop w:val="567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248A"/>
    <w:rsid w:val="000208CE"/>
    <w:rsid w:val="00024175"/>
    <w:rsid w:val="00055F20"/>
    <w:rsid w:val="0009378C"/>
    <w:rsid w:val="00095120"/>
    <w:rsid w:val="000A6D6E"/>
    <w:rsid w:val="00110309"/>
    <w:rsid w:val="001364C0"/>
    <w:rsid w:val="00177DF6"/>
    <w:rsid w:val="001909B4"/>
    <w:rsid w:val="001B06EA"/>
    <w:rsid w:val="0021715B"/>
    <w:rsid w:val="00236501"/>
    <w:rsid w:val="002421FE"/>
    <w:rsid w:val="00250103"/>
    <w:rsid w:val="002957F6"/>
    <w:rsid w:val="002A1FF9"/>
    <w:rsid w:val="002B5D98"/>
    <w:rsid w:val="002B613F"/>
    <w:rsid w:val="002B632B"/>
    <w:rsid w:val="00350C70"/>
    <w:rsid w:val="004A5C5A"/>
    <w:rsid w:val="004B0E82"/>
    <w:rsid w:val="004C248A"/>
    <w:rsid w:val="00622890"/>
    <w:rsid w:val="00656C4C"/>
    <w:rsid w:val="006B14AD"/>
    <w:rsid w:val="006C093E"/>
    <w:rsid w:val="00713871"/>
    <w:rsid w:val="00737010"/>
    <w:rsid w:val="00782C88"/>
    <w:rsid w:val="007C4805"/>
    <w:rsid w:val="007C5C73"/>
    <w:rsid w:val="008275E8"/>
    <w:rsid w:val="008A76CC"/>
    <w:rsid w:val="008C29AC"/>
    <w:rsid w:val="00905C17"/>
    <w:rsid w:val="009A69B0"/>
    <w:rsid w:val="00A2398D"/>
    <w:rsid w:val="00A8712F"/>
    <w:rsid w:val="00A92A3B"/>
    <w:rsid w:val="00AA369A"/>
    <w:rsid w:val="00AF578B"/>
    <w:rsid w:val="00B53C59"/>
    <w:rsid w:val="00B56780"/>
    <w:rsid w:val="00B67377"/>
    <w:rsid w:val="00B76635"/>
    <w:rsid w:val="00B90F2E"/>
    <w:rsid w:val="00BC7A95"/>
    <w:rsid w:val="00BD6C76"/>
    <w:rsid w:val="00BE41B9"/>
    <w:rsid w:val="00C231A6"/>
    <w:rsid w:val="00C877D1"/>
    <w:rsid w:val="00CC453F"/>
    <w:rsid w:val="00CD1E4D"/>
    <w:rsid w:val="00D016AD"/>
    <w:rsid w:val="00D827C8"/>
    <w:rsid w:val="00DB6EA5"/>
    <w:rsid w:val="00EB45E6"/>
    <w:rsid w:val="00EF7B6A"/>
    <w:rsid w:val="00FD3483"/>
    <w:rsid w:val="00FE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7DF6"/>
  </w:style>
  <w:style w:type="paragraph" w:styleId="Heading1">
    <w:name w:val="heading 1"/>
    <w:basedOn w:val="Normal"/>
    <w:link w:val="Heading1Char"/>
    <w:uiPriority w:val="99"/>
    <w:qFormat/>
    <w:locked/>
    <w:rsid w:val="008A76CC"/>
    <w:pPr>
      <w:spacing w:before="186" w:after="186" w:line="373" w:lineRule="atLeast"/>
      <w:outlineLvl w:val="0"/>
    </w:pPr>
    <w:rPr>
      <w:rFonts w:ascii="Lato" w:hAnsi="Lato"/>
      <w:color w:val="000000"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9"/>
    <w:qFormat/>
    <w:locked/>
    <w:rsid w:val="008A76CC"/>
    <w:pPr>
      <w:spacing w:before="249" w:after="249" w:line="373" w:lineRule="atLeast"/>
      <w:outlineLvl w:val="1"/>
    </w:pPr>
    <w:rPr>
      <w:rFonts w:ascii="Lato" w:hAnsi="Lato"/>
      <w:color w:val="000000"/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DocumentMap">
    <w:name w:val="Document Map"/>
    <w:basedOn w:val="Normal"/>
    <w:link w:val="DocumentMapChar"/>
    <w:uiPriority w:val="99"/>
    <w:semiHidden/>
    <w:rsid w:val="002421F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2B613F"/>
    <w:rPr>
      <w:rFonts w:ascii="Times New Roman" w:hAnsi="Times New Roman" w:cs="Times New Roman"/>
      <w:sz w:val="2"/>
    </w:rPr>
  </w:style>
  <w:style w:type="character" w:styleId="Hyperlink">
    <w:name w:val="Hyperlink"/>
    <w:basedOn w:val="DefaultParagraphFont"/>
    <w:uiPriority w:val="99"/>
    <w:rsid w:val="008A76CC"/>
    <w:rPr>
      <w:rFonts w:cs="Times New Roman"/>
      <w:color w:val="3C7505"/>
      <w:u w:val="none"/>
      <w:effect w:val="none"/>
    </w:rPr>
  </w:style>
  <w:style w:type="paragraph" w:styleId="NormalWeb">
    <w:name w:val="Normal (Web)"/>
    <w:basedOn w:val="Normal"/>
    <w:uiPriority w:val="99"/>
    <w:rsid w:val="008A76CC"/>
    <w:pPr>
      <w:spacing w:before="47" w:after="47" w:line="336" w:lineRule="atLeast"/>
    </w:pPr>
    <w:rPr>
      <w:rFonts w:ascii="Times New Roman" w:hAnsi="Times New Roman"/>
      <w:sz w:val="24"/>
      <w:szCs w:val="24"/>
    </w:rPr>
  </w:style>
  <w:style w:type="character" w:customStyle="1" w:styleId="bubble">
    <w:name w:val="bubble"/>
    <w:basedOn w:val="DefaultParagraphFont"/>
    <w:uiPriority w:val="99"/>
    <w:rsid w:val="008A76CC"/>
    <w:rPr>
      <w:rFonts w:cs="Times New Roman"/>
    </w:rPr>
  </w:style>
  <w:style w:type="paragraph" w:styleId="z-TopofForm">
    <w:name w:val="HTML Top of Form"/>
    <w:basedOn w:val="Normal"/>
    <w:next w:val="Normal"/>
    <w:link w:val="z-TopofFormChar"/>
    <w:hidden/>
    <w:uiPriority w:val="99"/>
    <w:rsid w:val="008A76C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locked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rsid w:val="008A76C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locked/>
    <w:rPr>
      <w:rFonts w:ascii="Arial" w:hAnsi="Arial" w:cs="Arial"/>
      <w:vanish/>
      <w:sz w:val="16"/>
      <w:szCs w:val="16"/>
    </w:rPr>
  </w:style>
  <w:style w:type="character" w:customStyle="1" w:styleId="blocktitleblock-title">
    <w:name w:val="block__title block-title"/>
    <w:basedOn w:val="DefaultParagraphFont"/>
    <w:uiPriority w:val="99"/>
    <w:rsid w:val="008A76CC"/>
    <w:rPr>
      <w:rFonts w:cs="Times New Roman"/>
    </w:rPr>
  </w:style>
  <w:style w:type="character" w:customStyle="1" w:styleId="element-invisible3">
    <w:name w:val="element-invisible3"/>
    <w:basedOn w:val="DefaultParagraphFont"/>
    <w:uiPriority w:val="99"/>
    <w:rsid w:val="008A76CC"/>
    <w:rPr>
      <w:rFonts w:cs="Times New Roman"/>
    </w:rPr>
  </w:style>
  <w:style w:type="character" w:customStyle="1" w:styleId="content-footer-item">
    <w:name w:val="content-footer-item&quot;"/>
    <w:basedOn w:val="DefaultParagraphFont"/>
    <w:uiPriority w:val="99"/>
    <w:rsid w:val="008A76C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065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5989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59892">
              <w:marLeft w:val="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65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59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65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659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659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065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065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5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65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5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65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659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59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0659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659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65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065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659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0659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0659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659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0659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065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65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59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65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59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0659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0659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659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59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0659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659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06598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0659909">
                                      <w:marLeft w:val="0"/>
                                      <w:marRight w:val="0"/>
                                      <w:marTop w:val="373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65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0659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65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00659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59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0659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065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339</TotalTime>
  <Pages>1</Pages>
  <Words>124</Words>
  <Characters>662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Standard</cp:lastModifiedBy>
  <cp:revision>16</cp:revision>
  <cp:lastPrinted>2019-01-20T11:56:00Z</cp:lastPrinted>
  <dcterms:created xsi:type="dcterms:W3CDTF">2018-01-03T09:37:00Z</dcterms:created>
  <dcterms:modified xsi:type="dcterms:W3CDTF">2019-02-19T10:53:00Z</dcterms:modified>
</cp:coreProperties>
</file>